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C72" w:rsidRPr="00210D37" w:rsidRDefault="00374C72" w:rsidP="00210D37">
      <w:pPr>
        <w:jc w:val="center"/>
        <w:rPr>
          <w:rFonts w:ascii="Times New Roman" w:hAnsi="Times New Roman" w:cs="Times New Roman"/>
          <w:sz w:val="50"/>
          <w:szCs w:val="50"/>
          <w:lang w:val="vi-VN"/>
        </w:rPr>
      </w:pPr>
      <w:r w:rsidRPr="00210D37">
        <w:rPr>
          <w:rFonts w:ascii="Times New Roman" w:hAnsi="Times New Roman" w:cs="Times New Roman"/>
          <w:sz w:val="50"/>
          <w:szCs w:val="50"/>
          <w:lang w:val="vi-VN"/>
        </w:rPr>
        <w:t>BẢNG TƯ VẤN PHÂN BỔ CÔNG VIỆC</w:t>
      </w:r>
    </w:p>
    <w:p w:rsidR="00374C72" w:rsidRPr="00210D37" w:rsidRDefault="00374C72" w:rsidP="00210D37">
      <w:pPr>
        <w:jc w:val="center"/>
        <w:rPr>
          <w:rFonts w:ascii="Times New Roman" w:hAnsi="Times New Roman" w:cs="Times New Roman"/>
          <w:sz w:val="50"/>
          <w:szCs w:val="50"/>
          <w:lang w:val="vi-VN"/>
        </w:rPr>
      </w:pPr>
      <w:r w:rsidRPr="00210D37">
        <w:rPr>
          <w:rFonts w:ascii="Times New Roman" w:hAnsi="Times New Roman" w:cs="Times New Roman"/>
          <w:sz w:val="50"/>
          <w:szCs w:val="50"/>
          <w:lang w:val="vi-VN"/>
        </w:rPr>
        <w:t>PMT-EMS</w:t>
      </w:r>
    </w:p>
    <w:p w:rsidR="00374C72" w:rsidRDefault="00374C72" w:rsidP="00210D37">
      <w:pPr>
        <w:jc w:val="center"/>
        <w:rPr>
          <w:rFonts w:ascii="Times New Roman" w:hAnsi="Times New Roman" w:cs="Times New Roman"/>
          <w:sz w:val="36"/>
          <w:szCs w:val="36"/>
          <w:lang w:val="vi-VN"/>
        </w:rPr>
      </w:pPr>
    </w:p>
    <w:p w:rsidR="00374C72" w:rsidRDefault="00374C72" w:rsidP="00210D3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BAN GIÁM HIỆU (Admin):</w:t>
      </w:r>
    </w:p>
    <w:p w:rsidR="00374C72" w:rsidRDefault="00374C72" w:rsidP="000902B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quyền cho các Trưởng, Người phụ trách chính ở các đơn vị phòng ban</w:t>
      </w:r>
    </w:p>
    <w:p w:rsidR="00374C72" w:rsidRDefault="00374C72" w:rsidP="000902B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Theo dõi đốc thúc tiến độ hoàn tất công việc</w:t>
      </w:r>
    </w:p>
    <w:p w:rsidR="00374C72" w:rsidRDefault="00374C72" w:rsidP="00C9186F">
      <w:pPr>
        <w:pStyle w:val="ListParagraph"/>
        <w:ind w:left="1440"/>
        <w:rPr>
          <w:rFonts w:ascii="Times New Roman" w:hAnsi="Times New Roman" w:cs="Times New Roman"/>
          <w:sz w:val="36"/>
          <w:szCs w:val="36"/>
          <w:lang w:val="vi-VN"/>
        </w:rPr>
      </w:pPr>
    </w:p>
    <w:p w:rsidR="00374C72" w:rsidRDefault="00374C72" w:rsidP="000902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PHÒNG TỔ CHỨC HÀNH CHÍNH (hoặc Quản trị, nếu Trường không sử dụng phân hệ Quản lý nhân sự, tiền lương):</w:t>
      </w:r>
    </w:p>
    <w:p w:rsidR="00374C72" w:rsidRDefault="00374C72" w:rsidP="000902B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Quản lý thông tin nhân sự 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quyền cho nhân sự được phép sử dụng hệ thống (EGOV, EDU, HRM, Porrtal)</w:t>
      </w:r>
    </w:p>
    <w:p w:rsidR="00374C72" w:rsidRDefault="00374C72" w:rsidP="00C512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PHÒNG </w:t>
      </w:r>
      <w:r w:rsidRPr="003B07F7">
        <w:rPr>
          <w:rFonts w:ascii="Times New Roman" w:hAnsi="Times New Roman" w:cs="Times New Roman"/>
          <w:sz w:val="36"/>
          <w:szCs w:val="36"/>
          <w:lang w:val="vi-VN"/>
        </w:rPr>
        <w:t>TS-</w:t>
      </w:r>
      <w:r>
        <w:rPr>
          <w:rFonts w:ascii="Times New Roman" w:hAnsi="Times New Roman" w:cs="Times New Roman"/>
          <w:sz w:val="36"/>
          <w:szCs w:val="36"/>
          <w:lang w:val="vi-VN"/>
        </w:rPr>
        <w:t>ĐÀO TẠO</w:t>
      </w:r>
      <w:r w:rsidRPr="003B07F7">
        <w:rPr>
          <w:rFonts w:ascii="Times New Roman" w:hAnsi="Times New Roman" w:cs="Times New Roman"/>
          <w:sz w:val="36"/>
          <w:szCs w:val="36"/>
          <w:lang w:val="vi-VN"/>
        </w:rPr>
        <w:t>-GTVL</w:t>
      </w:r>
      <w:bookmarkStart w:id="0" w:name="_GoBack"/>
      <w:bookmarkEnd w:id="0"/>
      <w:r>
        <w:rPr>
          <w:rFonts w:ascii="Times New Roman" w:hAnsi="Times New Roman" w:cs="Times New Roman"/>
          <w:sz w:val="36"/>
          <w:szCs w:val="36"/>
          <w:lang w:val="vi-VN"/>
        </w:rPr>
        <w:t>: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tuyển sinh (Nhận hồ sơ xét tuyển, In giấy báo nhập học,..)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chương trình đào tạo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tiến độ đào tạo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lang w:val="vi-VN"/>
        </w:rPr>
        <w:t>Phân</w:t>
      </w:r>
      <w:r>
        <w:rPr>
          <w:rFonts w:ascii="Times New Roman" w:hAnsi="Times New Roman" w:cs="Times New Roman"/>
          <w:sz w:val="36"/>
          <w:szCs w:val="36"/>
          <w:lang w:val="vi-VN"/>
        </w:rPr>
        <w:t xml:space="preserve"> danh sách lớp học</w:t>
      </w:r>
      <w:r w:rsidRPr="003B07F7">
        <w:rPr>
          <w:rFonts w:ascii="Times New Roman" w:hAnsi="Times New Roman" w:cs="Times New Roman"/>
          <w:sz w:val="36"/>
          <w:szCs w:val="36"/>
          <w:lang w:val="vi-VN"/>
        </w:rPr>
        <w:t xml:space="preserve"> khóa tuyển mới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bổ môn học cho từng học kỳ (lấy môn học từ học kỳ 2 lên học kỳ 1,... tuỳ điều kiện thực tế)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Hiệu chỉnh phân bổ môn học cho phù hợp, sau khi Khoa phản hồi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lớp học phần (Quản lý trạng thái lớp học phần, mở lớp/huỷ lớp/ghép lớp,...)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Quản lý điểm của giảng viên 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xét tiến độ học tập của sinh viên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tốt nghiệp, chuẩn đầu ra</w:t>
      </w:r>
    </w:p>
    <w:p w:rsidR="00374C72" w:rsidRDefault="00374C72" w:rsidP="00C5122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Theo dõi báo nghỉ, dạy bù</w:t>
      </w:r>
    </w:p>
    <w:p w:rsidR="00374C72" w:rsidRDefault="00374C72" w:rsidP="00A900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PHÒNG TTGD&amp; CTHSSV</w:t>
      </w:r>
    </w:p>
    <w:p w:rsidR="00374C72" w:rsidRDefault="00374C72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hồ sơ HSSV</w:t>
      </w:r>
    </w:p>
    <w:p w:rsidR="00374C72" w:rsidRDefault="00374C72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thông tin chi tiết của HSSV</w:t>
      </w:r>
    </w:p>
    <w:p w:rsidR="00374C72" w:rsidRDefault="00374C72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điểm rèn luyện</w:t>
      </w:r>
    </w:p>
    <w:p w:rsidR="00374C72" w:rsidRDefault="00374C72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Quản lý xét cấp phát học bổng </w:t>
      </w:r>
    </w:p>
    <w:p w:rsidR="00374C72" w:rsidRPr="002E53E3" w:rsidRDefault="00374C72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Theo dõi giờ dạy, giờ coi thi của giảng viên</w:t>
      </w:r>
    </w:p>
    <w:p w:rsidR="00374C72" w:rsidRDefault="00374C72" w:rsidP="00A900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</w:rPr>
        <w:t>Quản lý</w:t>
      </w:r>
      <w:r>
        <w:rPr>
          <w:rFonts w:ascii="Times New Roman" w:hAnsi="Times New Roman" w:cs="Times New Roman"/>
          <w:sz w:val="36"/>
          <w:szCs w:val="36"/>
          <w:lang w:val="vi-VN"/>
        </w:rPr>
        <w:t xml:space="preserve"> danh sách lớp </w:t>
      </w:r>
    </w:p>
    <w:p w:rsidR="00374C72" w:rsidRPr="003B07F7" w:rsidRDefault="00374C72" w:rsidP="007D02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highlight w:val="green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highlight w:val="green"/>
          <w:lang w:val="vi-VN"/>
        </w:rPr>
        <w:t>PHÒNG KHẢO THÍ</w:t>
      </w:r>
    </w:p>
    <w:p w:rsidR="00374C72" w:rsidRPr="003B07F7" w:rsidRDefault="00374C72" w:rsidP="007D02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highlight w:val="green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highlight w:val="green"/>
          <w:lang w:val="vi-VN"/>
        </w:rPr>
        <w:t>Xếp lịch thi</w:t>
      </w:r>
    </w:p>
    <w:p w:rsidR="00374C72" w:rsidRPr="003B07F7" w:rsidRDefault="00374C72" w:rsidP="007D02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highlight w:val="green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highlight w:val="green"/>
          <w:lang w:val="vi-VN"/>
        </w:rPr>
        <w:t>Quản lý ngân hàng câu hỏi trắc nghiệm, tự luận</w:t>
      </w:r>
    </w:p>
    <w:p w:rsidR="00374C72" w:rsidRPr="003B07F7" w:rsidRDefault="00374C72" w:rsidP="007D02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highlight w:val="green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highlight w:val="green"/>
          <w:lang w:val="vi-VN"/>
        </w:rPr>
        <w:t>Quản lý bộ đề thi</w:t>
      </w:r>
    </w:p>
    <w:p w:rsidR="00374C72" w:rsidRPr="003B07F7" w:rsidRDefault="00374C72" w:rsidP="00AC60D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highlight w:val="green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highlight w:val="green"/>
          <w:lang w:val="vi-VN"/>
        </w:rPr>
        <w:t>Tổ chức thi trắc nghiệm</w:t>
      </w:r>
    </w:p>
    <w:p w:rsidR="00374C72" w:rsidRPr="000A52D3" w:rsidRDefault="00374C72" w:rsidP="003B07F7">
      <w:pPr>
        <w:pStyle w:val="ListParagraph"/>
        <w:ind w:left="1080"/>
        <w:rPr>
          <w:rFonts w:ascii="Times New Roman" w:hAnsi="Times New Roman" w:cs="Times New Roman"/>
          <w:sz w:val="36"/>
          <w:szCs w:val="36"/>
          <w:highlight w:val="yellow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highlight w:val="yellow"/>
          <w:lang w:val="vi-VN"/>
        </w:rPr>
        <w:t>4 công việc này thuộc nhiệm vụ của phòng KT&amp;ĐBCL</w:t>
      </w:r>
      <w:r w:rsidRPr="00D65CFA">
        <w:rPr>
          <w:rFonts w:ascii="Times New Roman" w:hAnsi="Times New Roman" w:cs="Times New Roman"/>
          <w:sz w:val="36"/>
          <w:szCs w:val="36"/>
          <w:highlight w:val="yellow"/>
          <w:lang w:val="vi-VN"/>
        </w:rPr>
        <w:t>, tuy nhiên cần phân biệt r</w:t>
      </w:r>
      <w:r>
        <w:rPr>
          <w:rFonts w:ascii="Times New Roman" w:hAnsi="Times New Roman" w:cs="Times New Roman"/>
          <w:sz w:val="36"/>
          <w:szCs w:val="36"/>
          <w:highlight w:val="yellow"/>
          <w:lang w:val="vi-VN"/>
        </w:rPr>
        <w:t xml:space="preserve">õ </w:t>
      </w:r>
      <w:r w:rsidRPr="00D65CFA">
        <w:rPr>
          <w:rFonts w:ascii="Times New Roman" w:hAnsi="Times New Roman" w:cs="Times New Roman"/>
          <w:b/>
          <w:bCs/>
          <w:sz w:val="36"/>
          <w:szCs w:val="36"/>
          <w:highlight w:val="yellow"/>
          <w:lang w:val="vi-VN"/>
        </w:rPr>
        <w:t>công việc khác với phân quyền</w:t>
      </w:r>
      <w:r w:rsidRPr="00D65CFA">
        <w:rPr>
          <w:rFonts w:ascii="Times New Roman" w:hAnsi="Times New Roman" w:cs="Times New Roman"/>
          <w:sz w:val="36"/>
          <w:szCs w:val="36"/>
          <w:highlight w:val="yellow"/>
          <w:lang w:val="vi-VN"/>
        </w:rPr>
        <w:t xml:space="preserve"> vì mỗi 1 công việc của phòng có liên quan tới rất nhiều các thông tin </w:t>
      </w:r>
      <w:r w:rsidRPr="000A52D3">
        <w:rPr>
          <w:rFonts w:ascii="Times New Roman" w:hAnsi="Times New Roman" w:cs="Times New Roman"/>
          <w:sz w:val="36"/>
          <w:szCs w:val="36"/>
          <w:highlight w:val="yellow"/>
          <w:lang w:val="vi-VN"/>
        </w:rPr>
        <w:t xml:space="preserve">cơ sở dữ liệu </w:t>
      </w:r>
      <w:r w:rsidRPr="00D65CFA">
        <w:rPr>
          <w:rFonts w:ascii="Times New Roman" w:hAnsi="Times New Roman" w:cs="Times New Roman"/>
          <w:sz w:val="36"/>
          <w:szCs w:val="36"/>
          <w:highlight w:val="yellow"/>
          <w:lang w:val="vi-VN"/>
        </w:rPr>
        <w:t>từ các công việc của đơn vị khác</w:t>
      </w:r>
      <w:r w:rsidRPr="000A52D3">
        <w:rPr>
          <w:rFonts w:ascii="Times New Roman" w:hAnsi="Times New Roman" w:cs="Times New Roman"/>
          <w:sz w:val="36"/>
          <w:szCs w:val="36"/>
          <w:highlight w:val="yellow"/>
          <w:lang w:val="vi-VN"/>
        </w:rPr>
        <w:t xml:space="preserve"> → không có thông tin cơ sở dữ liệu thì không thực hiện được công việc.</w:t>
      </w:r>
    </w:p>
    <w:p w:rsidR="00374C72" w:rsidRDefault="00374C72" w:rsidP="00B6235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KHOA:</w:t>
      </w:r>
    </w:p>
    <w:p w:rsidR="00374C72" w:rsidRDefault="00374C72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Xếp lịch học</w:t>
      </w:r>
    </w:p>
    <w:p w:rsidR="00374C72" w:rsidRDefault="00374C72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Bố trí giảng viên</w:t>
      </w:r>
    </w:p>
    <w:p w:rsidR="00374C72" w:rsidRDefault="00374C72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Phân quyền cho giảng viên nhập điểm</w:t>
      </w:r>
    </w:p>
    <w:p w:rsidR="00374C72" w:rsidRPr="00A83B5C" w:rsidRDefault="00374C72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Quản lý chi tiết chương trình đào tạo</w:t>
      </w:r>
      <w:r w:rsidRPr="003B07F7">
        <w:rPr>
          <w:rFonts w:ascii="Times New Roman" w:hAnsi="Times New Roman" w:cs="Times New Roman"/>
          <w:sz w:val="36"/>
          <w:szCs w:val="36"/>
          <w:lang w:val="vi-VN"/>
        </w:rPr>
        <w:t xml:space="preserve"> (chương trình khung cho từng học kỳ)</w:t>
      </w:r>
    </w:p>
    <w:p w:rsidR="00374C72" w:rsidRDefault="00374C72" w:rsidP="00B6235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 w:rsidRPr="003B07F7">
        <w:rPr>
          <w:rFonts w:ascii="Times New Roman" w:hAnsi="Times New Roman" w:cs="Times New Roman"/>
          <w:sz w:val="36"/>
          <w:szCs w:val="36"/>
          <w:lang w:val="vi-VN"/>
        </w:rPr>
        <w:t>Quản lý danh mục môn học – bậc đào tạo (môn học chủ quản)</w:t>
      </w:r>
    </w:p>
    <w:p w:rsidR="00374C72" w:rsidRDefault="00374C72" w:rsidP="000377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GIẢNG VIÊN:</w:t>
      </w:r>
    </w:p>
    <w:p w:rsidR="00374C72" w:rsidRDefault="00374C72" w:rsidP="000377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Điểm danh sinh viên</w:t>
      </w:r>
    </w:p>
    <w:p w:rsidR="00374C72" w:rsidRPr="00AC60DA" w:rsidRDefault="00374C72" w:rsidP="000377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Nhập điểm Thường xuyên, Xét điều kiện dự thi, Kết thúc học phần </w:t>
      </w:r>
    </w:p>
    <w:sectPr w:rsidR="00374C72" w:rsidRPr="00AC60DA" w:rsidSect="00C9186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A283B"/>
    <w:multiLevelType w:val="hybridMultilevel"/>
    <w:tmpl w:val="2960B5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D37"/>
    <w:rsid w:val="0003775D"/>
    <w:rsid w:val="00072315"/>
    <w:rsid w:val="000902B7"/>
    <w:rsid w:val="000A52D3"/>
    <w:rsid w:val="001E4117"/>
    <w:rsid w:val="00210D37"/>
    <w:rsid w:val="002A495D"/>
    <w:rsid w:val="002E53E3"/>
    <w:rsid w:val="003377B3"/>
    <w:rsid w:val="00374C72"/>
    <w:rsid w:val="003B07F7"/>
    <w:rsid w:val="004754E6"/>
    <w:rsid w:val="004E23ED"/>
    <w:rsid w:val="00550910"/>
    <w:rsid w:val="0070651B"/>
    <w:rsid w:val="007B35EA"/>
    <w:rsid w:val="007D02ED"/>
    <w:rsid w:val="00832517"/>
    <w:rsid w:val="00903577"/>
    <w:rsid w:val="009F5FD7"/>
    <w:rsid w:val="00A83B5C"/>
    <w:rsid w:val="00A90023"/>
    <w:rsid w:val="00AC60DA"/>
    <w:rsid w:val="00B6235B"/>
    <w:rsid w:val="00B62EF8"/>
    <w:rsid w:val="00BF5C2E"/>
    <w:rsid w:val="00C5122A"/>
    <w:rsid w:val="00C9186F"/>
    <w:rsid w:val="00D65CFA"/>
    <w:rsid w:val="00F036B6"/>
    <w:rsid w:val="00F90659"/>
    <w:rsid w:val="00FD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EF8"/>
    <w:rPr>
      <w:rFonts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10D3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</Pages>
  <Words>276</Words>
  <Characters>1576</Characters>
  <Application>Microsoft Office Outlook</Application>
  <DocSecurity>0</DocSecurity>
  <Lines>0</Lines>
  <Paragraphs>0</Paragraphs>
  <ScaleCrop>false</ScaleCrop>
  <Company>KT-KDCLGD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 Bui Viet</dc:creator>
  <cp:keywords/>
  <dc:description/>
  <cp:lastModifiedBy>HATUAN</cp:lastModifiedBy>
  <cp:revision>4</cp:revision>
  <dcterms:created xsi:type="dcterms:W3CDTF">2015-10-21T03:38:00Z</dcterms:created>
  <dcterms:modified xsi:type="dcterms:W3CDTF">2015-10-29T02:33:00Z</dcterms:modified>
</cp:coreProperties>
</file>